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65E" w:rsidRDefault="0001065E">
      <w:pPr>
        <w:pStyle w:val="NoSpacing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sthead"/>
      </w:tblPr>
      <w:tblGrid>
        <w:gridCol w:w="7660"/>
        <w:gridCol w:w="71"/>
        <w:gridCol w:w="3789"/>
      </w:tblGrid>
      <w:tr w:rsidR="0001065E">
        <w:trPr>
          <w:cantSplit/>
          <w:trHeight w:hRule="exact" w:val="5458"/>
          <w:jc w:val="center"/>
        </w:trPr>
        <w:tc>
          <w:tcPr>
            <w:tcW w:w="7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:rsidR="0001065E" w:rsidRDefault="00797CD0">
            <w:pPr>
              <w:pStyle w:val="NoSpacing"/>
            </w:pPr>
            <w:r>
              <w:drawing>
                <wp:inline distT="0" distB="0" distL="0" distR="0" wp14:anchorId="6224DAD2" wp14:editId="3AEB9164">
                  <wp:extent cx="5230898" cy="3425544"/>
                  <wp:effectExtent l="0" t="0" r="8255" b="381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4867" cy="342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01065E" w:rsidRDefault="005C73EE">
            <w:pPr>
              <w:pStyle w:val="NoSpacing"/>
            </w:pP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EE42A4" wp14:editId="037F64B9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474344</wp:posOffset>
                      </wp:positionV>
                      <wp:extent cx="2419350" cy="3019425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9350" cy="3019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73EE" w:rsidRPr="007467FD" w:rsidRDefault="005C73EE" w:rsidP="005C73EE">
                                  <w:pPr>
                                    <w:rPr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7467FD">
                                    <w:rPr>
                                      <w:color w:val="FFFFFF" w:themeColor="background1"/>
                                      <w:sz w:val="20"/>
                                    </w:rPr>
                                    <w:t>1. The establishment of at least 20 new Discovering God Together groups each year.</w:t>
                                  </w:r>
                                </w:p>
                                <w:p w:rsidR="005C73EE" w:rsidRPr="007467FD" w:rsidRDefault="005C73EE" w:rsidP="005C73EE">
                                  <w:pPr>
                                    <w:rPr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7467FD">
                                    <w:rPr>
                                      <w:color w:val="FFFFFF" w:themeColor="background1"/>
                                      <w:sz w:val="20"/>
                                    </w:rPr>
                                    <w:t>2. At least 20 new health builders to be trained each year.</w:t>
                                  </w:r>
                                </w:p>
                                <w:p w:rsidR="005C73EE" w:rsidRPr="007467FD" w:rsidRDefault="005C73EE" w:rsidP="005C73EE">
                                  <w:pPr>
                                    <w:rPr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7467FD">
                                    <w:rPr>
                                      <w:color w:val="FFFFFF" w:themeColor="background1"/>
                                      <w:sz w:val="20"/>
                                    </w:rPr>
                                    <w:t>3. At least 20 new poultry-producing health builders to begin successfully incubating eggs.</w:t>
                                  </w:r>
                                </w:p>
                                <w:p w:rsidR="005C73EE" w:rsidRPr="007467FD" w:rsidRDefault="005C73EE" w:rsidP="005C73EE">
                                  <w:pPr>
                                    <w:rPr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7467FD">
                                    <w:rPr>
                                      <w:color w:val="FFFFFF" w:themeColor="background1"/>
                                      <w:sz w:val="20"/>
                                    </w:rPr>
                                    <w:t xml:space="preserve">4. </w:t>
                                  </w:r>
                                  <w:r w:rsidR="007467FD" w:rsidRPr="007467FD">
                                    <w:rPr>
                                      <w:color w:val="FFFFFF" w:themeColor="background1"/>
                                      <w:sz w:val="20"/>
                                    </w:rPr>
                                    <w:t>At least $7000 to be raised over the next 3 years to equip 60 health builders with tablets for health promotion and skill development.</w:t>
                                  </w:r>
                                </w:p>
                                <w:p w:rsidR="007467FD" w:rsidRPr="007467FD" w:rsidRDefault="007467FD" w:rsidP="005C73EE">
                                  <w:pPr>
                                    <w:rPr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7467FD">
                                    <w:rPr>
                                      <w:color w:val="FFFFFF" w:themeColor="background1"/>
                                      <w:sz w:val="20"/>
                                    </w:rPr>
                                    <w:t>5. The Holy Spirit to provide health and strength so that Rick and Anita can accomplish these goals.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.25pt;margin-top:37.35pt;width:190.5pt;height:23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" filled="f" stroked="f">
                      <v:textbox>
                        <w:txbxContent>
                          <w:p w:rsidR="005C73EE" w:rsidRPr="007467FD" w:rsidRDefault="005C73EE" w:rsidP="005C73EE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7467FD">
                              <w:rPr>
                                <w:color w:val="FFFFFF" w:themeColor="background1"/>
                                <w:sz w:val="20"/>
                              </w:rPr>
                              <w:t>1. The establishment of at least 20 new Discovering God Together groups each year.</w:t>
                            </w:r>
                          </w:p>
                          <w:p w:rsidR="005C73EE" w:rsidRPr="007467FD" w:rsidRDefault="005C73EE" w:rsidP="005C73EE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7467FD">
                              <w:rPr>
                                <w:color w:val="FFFFFF" w:themeColor="background1"/>
                                <w:sz w:val="20"/>
                              </w:rPr>
                              <w:t>2. At least 20 new health builders to be trained each year.</w:t>
                            </w:r>
                          </w:p>
                          <w:p w:rsidR="005C73EE" w:rsidRPr="007467FD" w:rsidRDefault="005C73EE" w:rsidP="005C73EE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7467FD">
                              <w:rPr>
                                <w:color w:val="FFFFFF" w:themeColor="background1"/>
                                <w:sz w:val="20"/>
                              </w:rPr>
                              <w:t>3. At least 20 new poultry-producing health builders to begin successfully incubating eggs.</w:t>
                            </w:r>
                          </w:p>
                          <w:p w:rsidR="005C73EE" w:rsidRPr="007467FD" w:rsidRDefault="005C73EE" w:rsidP="005C73EE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7467FD">
                              <w:rPr>
                                <w:color w:val="FFFFFF" w:themeColor="background1"/>
                                <w:sz w:val="20"/>
                              </w:rPr>
                              <w:t xml:space="preserve">4. </w:t>
                            </w:r>
                            <w:r w:rsidR="007467FD" w:rsidRPr="007467FD">
                              <w:rPr>
                                <w:color w:val="FFFFFF" w:themeColor="background1"/>
                                <w:sz w:val="20"/>
                              </w:rPr>
                              <w:t>At least $7000 to be raised over the next 3 years to equip 60 health builders with tablets for health promotion and skill development.</w:t>
                            </w:r>
                          </w:p>
                          <w:p w:rsidR="007467FD" w:rsidRPr="007467FD" w:rsidRDefault="007467FD" w:rsidP="005C73EE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7467FD">
                              <w:rPr>
                                <w:color w:val="FFFFFF" w:themeColor="background1"/>
                                <w:sz w:val="20"/>
                              </w:rPr>
                              <w:t>5. The Holy Spirit to provide health and strength so that Rick and Anita can accomplish these goals.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5C0B" w:themeFill="accent1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779"/>
            </w:tblGrid>
            <w:tr w:rsidR="0001065E">
              <w:tc>
                <w:tcPr>
                  <w:tcW w:w="5000" w:type="pct"/>
                </w:tcPr>
                <w:p w:rsidR="0001065E" w:rsidRPr="005C73EE" w:rsidRDefault="0014754A">
                  <w:pPr>
                    <w:pStyle w:val="Title"/>
                    <w:rPr>
                      <w:sz w:val="44"/>
                    </w:rPr>
                  </w:pPr>
                  <w:sdt>
                    <w:sdtPr>
                      <w:rPr>
                        <w:sz w:val="44"/>
                      </w:rPr>
                      <w:alias w:val="Title"/>
                      <w:tag w:val="Title"/>
                      <w:id w:val="-627160405"/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:text/>
                    </w:sdtPr>
                    <w:sdtEndPr/>
                    <w:sdtContent>
                      <w:r w:rsidR="005C73EE" w:rsidRPr="005C73EE">
                        <w:rPr>
                          <w:sz w:val="44"/>
                        </w:rPr>
                        <w:t>Prayer Requests</w:t>
                      </w:r>
                    </w:sdtContent>
                  </w:sdt>
                </w:p>
                <w:sdt>
                  <w:sdtPr>
                    <w:rPr>
                      <w:sz w:val="22"/>
                    </w:rPr>
                    <w:alias w:val="Subtitle"/>
                    <w:tag w:val="Subtitle"/>
                    <w:id w:val="-1656985340"/>
                    <w:showingPlcHdr/>
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<w:text/>
                  </w:sdtPr>
                  <w:sdtEndPr/>
                  <w:sdtContent>
                    <w:p w:rsidR="0001065E" w:rsidRDefault="005C73EE" w:rsidP="005C73EE">
                      <w:pPr>
                        <w:pStyle w:val="Subtitle"/>
                        <w:numPr>
                          <w:ilvl w:val="0"/>
                          <w:numId w:val="0"/>
                        </w:numPr>
                        <w:jc w:val="left"/>
                      </w:pPr>
                      <w:r>
                        <w:rPr>
                          <w:sz w:val="22"/>
                        </w:rPr>
                        <w:t xml:space="preserve">     </w:t>
                      </w:r>
                    </w:p>
                  </w:sdtContent>
                </w:sdt>
              </w:tc>
            </w:tr>
          </w:tbl>
          <w:p w:rsidR="0001065E" w:rsidRDefault="0001065E">
            <w:pPr>
              <w:pStyle w:val="Subtitle"/>
            </w:pPr>
          </w:p>
        </w:tc>
        <w:bookmarkStart w:id="0" w:name="_GoBack"/>
        <w:bookmarkEnd w:id="0"/>
      </w:tr>
      <w:tr w:rsidR="0001065E">
        <w:trPr>
          <w:cantSplit/>
          <w:trHeight w:hRule="exact" w:val="72"/>
          <w:jc w:val="center"/>
        </w:trPr>
        <w:tc>
          <w:tcPr>
            <w:tcW w:w="7660" w:type="dxa"/>
            <w:tcBorders>
              <w:top w:val="single" w:sz="4" w:space="0" w:color="FFFFFF" w:themeColor="background1"/>
            </w:tcBorders>
          </w:tcPr>
          <w:p w:rsidR="0001065E" w:rsidRDefault="0001065E">
            <w:pPr>
              <w:pStyle w:val="NoSpacing"/>
            </w:pPr>
          </w:p>
        </w:tc>
        <w:tc>
          <w:tcPr>
            <w:tcW w:w="71" w:type="dxa"/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</w:tcPr>
          <w:p w:rsidR="0001065E" w:rsidRDefault="0001065E">
            <w:pPr>
              <w:pStyle w:val="NoSpacing"/>
            </w:pPr>
          </w:p>
        </w:tc>
      </w:tr>
      <w:tr w:rsidR="0001065E">
        <w:trPr>
          <w:cantSplit/>
          <w:trHeight w:val="360"/>
          <w:jc w:val="center"/>
        </w:trPr>
        <w:tc>
          <w:tcPr>
            <w:tcW w:w="7660" w:type="dxa"/>
            <w:shd w:val="clear" w:color="auto" w:fill="FFA830" w:themeFill="accent2"/>
            <w:tcMar>
              <w:left w:w="0" w:type="dxa"/>
              <w:right w:w="115" w:type="dxa"/>
            </w:tcMar>
            <w:vAlign w:val="center"/>
          </w:tcPr>
          <w:p w:rsidR="0001065E" w:rsidRDefault="00C25E9D" w:rsidP="00C25E9D">
            <w:pPr>
              <w:pStyle w:val="Heading4"/>
              <w:outlineLvl w:val="3"/>
            </w:pPr>
            <w:r>
              <w:t>Pictured above (left to right): Paul, rick, anita, and marc</w:t>
            </w:r>
          </w:p>
        </w:tc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shd w:val="clear" w:color="auto" w:fill="404040" w:themeFill="text1" w:themeFillTint="BF"/>
            <w:tcMar>
              <w:left w:w="0" w:type="dxa"/>
              <w:right w:w="115" w:type="dxa"/>
            </w:tcMar>
            <w:vAlign w:val="center"/>
          </w:tcPr>
          <w:p w:rsidR="0001065E" w:rsidRDefault="0001065E">
            <w:pPr>
              <w:pStyle w:val="Heading4"/>
              <w:outlineLvl w:val="3"/>
            </w:pPr>
          </w:p>
        </w:tc>
      </w:tr>
    </w:tbl>
    <w:p w:rsidR="0001065E" w:rsidRDefault="0001065E">
      <w:pPr>
        <w:sectPr w:rsidR="0001065E">
          <w:headerReference w:type="default" r:id="rId11"/>
          <w:headerReference w:type="first" r:id="rId12"/>
          <w:pgSz w:w="12240" w:h="15840" w:code="1"/>
          <w:pgMar w:top="720" w:right="576" w:bottom="720" w:left="576" w:header="360" w:footer="720" w:gutter="0"/>
          <w:cols w:space="720"/>
          <w:titlePg/>
          <w:docGrid w:linePitch="360"/>
        </w:sectPr>
      </w:pPr>
    </w:p>
    <w:p w:rsidR="00C25E9D" w:rsidRDefault="007467FD" w:rsidP="00C25E9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3B771C" wp14:editId="3555559F">
                <wp:simplePos x="0" y="0"/>
                <wp:positionH relativeFrom="column">
                  <wp:posOffset>-70485</wp:posOffset>
                </wp:positionH>
                <wp:positionV relativeFrom="paragraph">
                  <wp:posOffset>855345</wp:posOffset>
                </wp:positionV>
                <wp:extent cx="4724400" cy="23526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7FD" w:rsidRPr="007467FD" w:rsidRDefault="007467FD" w:rsidP="007467FD">
                            <w:pPr>
                              <w:rPr>
                                <w:sz w:val="22"/>
                              </w:rPr>
                            </w:pPr>
                            <w:r w:rsidRPr="007467FD">
                              <w:rPr>
                                <w:sz w:val="22"/>
                              </w:rPr>
                              <w:t xml:space="preserve">Drs. Rick and Anita Gutierrez serve in Durban, South Africa, together with </w:t>
                            </w:r>
                            <w:proofErr w:type="gramStart"/>
                            <w:r w:rsidRPr="007467FD">
                              <w:rPr>
                                <w:sz w:val="22"/>
                              </w:rPr>
                              <w:t>International Ministries</w:t>
                            </w:r>
                            <w:proofErr w:type="gramEnd"/>
                            <w:r w:rsidRPr="007467FD">
                              <w:rPr>
                                <w:sz w:val="22"/>
                              </w:rPr>
                              <w:t xml:space="preserve"> partner: the Baptist Mission of South Africa. They train and equip local churches, pastors and missionaries to combat life-style related diseases like HIV/AIDS, heart and artery disease, diabetes and malaria.  Portable rapid screening tests for these conditions are offered by trained health builders.  The doctors continue to develop a health education DVD series that can be studied individually or in small groups. A holistic approach from the Christian perspective is offered in order to help people achieve their health and life goals. </w:t>
                            </w:r>
                          </w:p>
                          <w:p w:rsidR="007467FD" w:rsidRPr="007467FD" w:rsidRDefault="007467FD" w:rsidP="007467FD">
                            <w:pPr>
                              <w:rPr>
                                <w:sz w:val="22"/>
                              </w:rPr>
                            </w:pPr>
                            <w:r w:rsidRPr="007467FD">
                              <w:rPr>
                                <w:sz w:val="22"/>
                              </w:rPr>
                              <w:t>The vision is to train two or four health builders in each participating church.  They would like to see this model of health building become a part of local church missions throughout Africa and other resource-limited settings.</w:t>
                            </w:r>
                          </w:p>
                          <w:p w:rsidR="007467FD" w:rsidRDefault="007467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.55pt;margin-top:67.35pt;width:372pt;height:18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" fillcolor="white [3201]" stroked="f" strokeweight=".5pt">
                <v:textbox>
                  <w:txbxContent>
                    <w:p w:rsidR="007467FD" w:rsidRPr="007467FD" w:rsidRDefault="007467FD" w:rsidP="007467FD">
                      <w:pPr>
                        <w:rPr>
                          <w:sz w:val="22"/>
                        </w:rPr>
                      </w:pPr>
                      <w:r w:rsidRPr="007467FD">
                        <w:rPr>
                          <w:sz w:val="22"/>
                        </w:rPr>
                        <w:t xml:space="preserve">Drs. Rick and Anita Gutierrez serve in Durban, South Africa, together with </w:t>
                      </w:r>
                      <w:proofErr w:type="gramStart"/>
                      <w:r w:rsidRPr="007467FD">
                        <w:rPr>
                          <w:sz w:val="22"/>
                        </w:rPr>
                        <w:t>International Ministries</w:t>
                      </w:r>
                      <w:proofErr w:type="gramEnd"/>
                      <w:r w:rsidRPr="007467FD">
                        <w:rPr>
                          <w:sz w:val="22"/>
                        </w:rPr>
                        <w:t xml:space="preserve"> partner: the Baptist Mission of South Africa. They train and equip local churches, pastors and missionaries to combat life-style related diseases like HIV/AIDS, heart and artery disease, diabetes and malaria.  Portable rapid screening tests for these conditions are offered by trained health builders.  The doctors continue to develop a health education DVD series that can be studied individually or in small groups. A holistic approach from the Christian perspective is offered in order to help people achieve their health and life goals. </w:t>
                      </w:r>
                    </w:p>
                    <w:p w:rsidR="007467FD" w:rsidRPr="007467FD" w:rsidRDefault="007467FD" w:rsidP="007467FD">
                      <w:pPr>
                        <w:rPr>
                          <w:sz w:val="22"/>
                        </w:rPr>
                      </w:pPr>
                      <w:r w:rsidRPr="007467FD">
                        <w:rPr>
                          <w:sz w:val="22"/>
                        </w:rPr>
                        <w:t>The vision is to train two or four health builders in each participating church.  They would like to see this model of health building become a part of local church missions throughout Africa and other resource-limited settings.</w:t>
                      </w:r>
                    </w:p>
                    <w:p w:rsidR="007467FD" w:rsidRDefault="007467FD"/>
                  </w:txbxContent>
                </v:textbox>
              </v:shape>
            </w:pict>
          </mc:Fallback>
        </mc:AlternateContent>
      </w:r>
    </w:p>
    <w:p w:rsidR="007467FD" w:rsidRDefault="007467FD" w:rsidP="00C25E9D"/>
    <w:p w:rsidR="007467FD" w:rsidRDefault="007467FD" w:rsidP="00C25E9D"/>
    <w:p w:rsidR="007467FD" w:rsidRDefault="007467FD" w:rsidP="00C25E9D"/>
    <w:p w:rsidR="007467FD" w:rsidRDefault="007467FD" w:rsidP="00C25E9D"/>
    <w:p w:rsidR="007467FD" w:rsidRDefault="007467FD" w:rsidP="00C25E9D"/>
    <w:p w:rsidR="007467FD" w:rsidRDefault="007467FD" w:rsidP="00C25E9D"/>
    <w:p w:rsidR="007467FD" w:rsidRDefault="007467FD" w:rsidP="00C25E9D"/>
    <w:p w:rsidR="00C25E9D" w:rsidRDefault="00BA1230" w:rsidP="00C25E9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FDD74E" wp14:editId="17399DAF">
                <wp:simplePos x="0" y="0"/>
                <wp:positionH relativeFrom="column">
                  <wp:posOffset>2872740</wp:posOffset>
                </wp:positionH>
                <wp:positionV relativeFrom="paragraph">
                  <wp:posOffset>702945</wp:posOffset>
                </wp:positionV>
                <wp:extent cx="1714500" cy="7810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7FD" w:rsidRPr="007467FD" w:rsidRDefault="007467FD" w:rsidP="007467FD">
                            <w:pPr>
                              <w:rPr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</w:rPr>
                              <w:t>Rick</w:t>
                            </w:r>
                            <w:r>
                              <w:rPr>
                                <w:color w:val="auto"/>
                                <w:sz w:val="22"/>
                              </w:rPr>
                              <w:tab/>
                              <w:t>March 19</w:t>
                            </w:r>
                            <w:r>
                              <w:rPr>
                                <w:color w:val="auto"/>
                                <w:sz w:val="22"/>
                              </w:rPr>
                              <w:br/>
                              <w:t>Anita</w:t>
                            </w:r>
                            <w:r>
                              <w:rPr>
                                <w:color w:val="auto"/>
                                <w:sz w:val="22"/>
                              </w:rPr>
                              <w:tab/>
                              <w:t>June 24</w:t>
                            </w:r>
                            <w:r w:rsidR="00BA1230">
                              <w:rPr>
                                <w:color w:val="auto"/>
                                <w:sz w:val="22"/>
                              </w:rPr>
                              <w:br/>
                              <w:t>Marc</w:t>
                            </w:r>
                            <w:r w:rsidR="00BA1230">
                              <w:rPr>
                                <w:color w:val="auto"/>
                                <w:sz w:val="22"/>
                              </w:rPr>
                              <w:tab/>
                              <w:t>June 29</w:t>
                            </w:r>
                            <w:r>
                              <w:rPr>
                                <w:color w:val="auto"/>
                                <w:sz w:val="22"/>
                              </w:rPr>
                              <w:br/>
                              <w:t>Paul</w:t>
                            </w:r>
                            <w:r>
                              <w:rPr>
                                <w:color w:val="auto"/>
                                <w:sz w:val="22"/>
                              </w:rPr>
                              <w:tab/>
                              <w:t>December 11</w:t>
                            </w:r>
                            <w:r w:rsidRPr="007467FD">
                              <w:rPr>
                                <w:color w:val="auto"/>
                                <w:sz w:val="22"/>
                              </w:rPr>
                              <w:t xml:space="preserve"> </w:t>
                            </w:r>
                          </w:p>
                          <w:p w:rsidR="007467FD" w:rsidRDefault="007467FD" w:rsidP="007467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226.2pt;margin-top:55.35pt;width:135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" fillcolor="white [3201]" stroked="f" strokeweight=".5pt">
                <v:textbox>
                  <w:txbxContent>
                    <w:p w:rsidR="007467FD" w:rsidRPr="007467FD" w:rsidRDefault="007467FD" w:rsidP="007467FD">
                      <w:pPr>
                        <w:rPr>
                          <w:color w:val="auto"/>
                          <w:sz w:val="22"/>
                        </w:rPr>
                      </w:pPr>
                      <w:r>
                        <w:rPr>
                          <w:color w:val="auto"/>
                          <w:sz w:val="22"/>
                        </w:rPr>
                        <w:t>Rick</w:t>
                      </w:r>
                      <w:r>
                        <w:rPr>
                          <w:color w:val="auto"/>
                          <w:sz w:val="22"/>
                        </w:rPr>
                        <w:tab/>
                        <w:t>March 19</w:t>
                      </w:r>
                      <w:r>
                        <w:rPr>
                          <w:color w:val="auto"/>
                          <w:sz w:val="22"/>
                        </w:rPr>
                        <w:br/>
                        <w:t>Anita</w:t>
                      </w:r>
                      <w:r>
                        <w:rPr>
                          <w:color w:val="auto"/>
                          <w:sz w:val="22"/>
                        </w:rPr>
                        <w:tab/>
                        <w:t>June 24</w:t>
                      </w:r>
                      <w:r w:rsidR="00BA1230">
                        <w:rPr>
                          <w:color w:val="auto"/>
                          <w:sz w:val="22"/>
                        </w:rPr>
                        <w:br/>
                        <w:t>Marc</w:t>
                      </w:r>
                      <w:r w:rsidR="00BA1230">
                        <w:rPr>
                          <w:color w:val="auto"/>
                          <w:sz w:val="22"/>
                        </w:rPr>
                        <w:tab/>
                        <w:t>June 29</w:t>
                      </w:r>
                      <w:r>
                        <w:rPr>
                          <w:color w:val="auto"/>
                          <w:sz w:val="22"/>
                        </w:rPr>
                        <w:br/>
                        <w:t>Paul</w:t>
                      </w:r>
                      <w:r>
                        <w:rPr>
                          <w:color w:val="auto"/>
                          <w:sz w:val="22"/>
                        </w:rPr>
                        <w:tab/>
                        <w:t>December 11</w:t>
                      </w:r>
                      <w:r w:rsidRPr="007467FD">
                        <w:rPr>
                          <w:color w:val="auto"/>
                          <w:sz w:val="22"/>
                        </w:rPr>
                        <w:t xml:space="preserve"> </w:t>
                      </w:r>
                    </w:p>
                    <w:p w:rsidR="007467FD" w:rsidRDefault="007467FD" w:rsidP="007467FD"/>
                  </w:txbxContent>
                </v:textbox>
              </v:shape>
            </w:pict>
          </mc:Fallback>
        </mc:AlternateContent>
      </w:r>
      <w:r w:rsidR="007467F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CC2B77" wp14:editId="30AC398A">
                <wp:simplePos x="0" y="0"/>
                <wp:positionH relativeFrom="column">
                  <wp:posOffset>-70485</wp:posOffset>
                </wp:positionH>
                <wp:positionV relativeFrom="paragraph">
                  <wp:posOffset>731520</wp:posOffset>
                </wp:positionV>
                <wp:extent cx="2857500" cy="54292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7FD" w:rsidRPr="007467FD" w:rsidRDefault="0014754A" w:rsidP="007467FD">
                            <w:pPr>
                              <w:rPr>
                                <w:color w:val="auto"/>
                                <w:sz w:val="22"/>
                              </w:rPr>
                            </w:pPr>
                            <w:hyperlink r:id="rId13" w:history="1">
                              <w:r w:rsidR="007467FD" w:rsidRPr="007467FD">
                                <w:rPr>
                                  <w:rStyle w:val="Hyperlink"/>
                                  <w:color w:val="auto"/>
                                  <w:sz w:val="22"/>
                                  <w:u w:val="none"/>
                                </w:rPr>
                                <w:t>rick.gutierrez@internationalministries.org</w:t>
                              </w:r>
                            </w:hyperlink>
                            <w:r w:rsidR="007467FD" w:rsidRPr="007467FD">
                              <w:rPr>
                                <w:color w:val="auto"/>
                                <w:sz w:val="22"/>
                              </w:rPr>
                              <w:br/>
                            </w:r>
                            <w:hyperlink r:id="rId14" w:history="1">
                              <w:r w:rsidR="007467FD" w:rsidRPr="007467FD">
                                <w:rPr>
                                  <w:rStyle w:val="Hyperlink"/>
                                  <w:color w:val="auto"/>
                                  <w:sz w:val="22"/>
                                  <w:u w:val="none"/>
                                </w:rPr>
                                <w:t>anita.gutierrez@internaionalministries.org</w:t>
                              </w:r>
                            </w:hyperlink>
                            <w:r w:rsidR="007467FD" w:rsidRPr="007467FD">
                              <w:rPr>
                                <w:color w:val="auto"/>
                                <w:sz w:val="22"/>
                              </w:rPr>
                              <w:t xml:space="preserve"> </w:t>
                            </w:r>
                          </w:p>
                          <w:p w:rsidR="007467FD" w:rsidRDefault="007467FD" w:rsidP="007467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-5.55pt;margin-top:57.6pt;width:225pt;height:4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" fillcolor="white [3201]" stroked="f" strokeweight=".5pt">
                <v:textbox>
                  <w:txbxContent>
                    <w:p w:rsidR="007467FD" w:rsidRPr="007467FD" w:rsidRDefault="007467FD" w:rsidP="007467FD">
                      <w:pPr>
                        <w:rPr>
                          <w:color w:val="auto"/>
                          <w:sz w:val="22"/>
                        </w:rPr>
                      </w:pPr>
                      <w:hyperlink r:id="rId15" w:history="1">
                        <w:r w:rsidRPr="007467FD">
                          <w:rPr>
                            <w:rStyle w:val="Hyperlink"/>
                            <w:color w:val="auto"/>
                            <w:sz w:val="22"/>
                            <w:u w:val="none"/>
                          </w:rPr>
                          <w:t>rick.gutierrez@internationalministrie</w:t>
                        </w:r>
                        <w:r w:rsidRPr="007467FD">
                          <w:rPr>
                            <w:rStyle w:val="Hyperlink"/>
                            <w:color w:val="auto"/>
                            <w:sz w:val="22"/>
                            <w:u w:val="none"/>
                          </w:rPr>
                          <w:t>s</w:t>
                        </w:r>
                        <w:r w:rsidRPr="007467FD">
                          <w:rPr>
                            <w:rStyle w:val="Hyperlink"/>
                            <w:color w:val="auto"/>
                            <w:sz w:val="22"/>
                            <w:u w:val="none"/>
                          </w:rPr>
                          <w:t>.org</w:t>
                        </w:r>
                      </w:hyperlink>
                      <w:r w:rsidRPr="007467FD">
                        <w:rPr>
                          <w:color w:val="auto"/>
                          <w:sz w:val="22"/>
                        </w:rPr>
                        <w:br/>
                      </w:r>
                      <w:hyperlink r:id="rId16" w:history="1">
                        <w:r w:rsidRPr="007467FD">
                          <w:rPr>
                            <w:rStyle w:val="Hyperlink"/>
                            <w:color w:val="auto"/>
                            <w:sz w:val="22"/>
                            <w:u w:val="none"/>
                          </w:rPr>
                          <w:t>anita.gutierrez@internaionalministries.org</w:t>
                        </w:r>
                      </w:hyperlink>
                      <w:r w:rsidRPr="007467FD">
                        <w:rPr>
                          <w:color w:val="auto"/>
                          <w:sz w:val="22"/>
                        </w:rPr>
                        <w:t xml:space="preserve"> </w:t>
                      </w:r>
                    </w:p>
                    <w:p w:rsidR="007467FD" w:rsidRDefault="007467FD" w:rsidP="007467FD"/>
                  </w:txbxContent>
                </v:textbox>
              </v:shape>
            </w:pict>
          </mc:Fallback>
        </mc:AlternateContent>
      </w:r>
    </w:p>
    <w:p w:rsidR="00C25E9D" w:rsidRDefault="00C25E9D" w:rsidP="00C25E9D"/>
    <w:p w:rsidR="00C25E9D" w:rsidRDefault="00C25E9D" w:rsidP="00C25E9D"/>
    <w:p w:rsidR="00C25E9D" w:rsidRDefault="00BA1230" w:rsidP="00C25E9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8C6972" wp14:editId="06B61468">
                <wp:simplePos x="0" y="0"/>
                <wp:positionH relativeFrom="column">
                  <wp:posOffset>-137160</wp:posOffset>
                </wp:positionH>
                <wp:positionV relativeFrom="paragraph">
                  <wp:posOffset>19685</wp:posOffset>
                </wp:positionV>
                <wp:extent cx="4943475" cy="9810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230" w:rsidRPr="00BA1230" w:rsidRDefault="00BA1230" w:rsidP="00BA1230">
                            <w:pPr>
                              <w:rPr>
                                <w:color w:val="auto"/>
                                <w:sz w:val="24"/>
                              </w:rPr>
                            </w:pPr>
                            <w:r w:rsidRPr="00BA1230">
                              <w:rPr>
                                <w:color w:val="auto"/>
                                <w:sz w:val="24"/>
                              </w:rPr>
                              <w:t xml:space="preserve">To learn more about Rick and Anita, visit </w:t>
                            </w:r>
                            <w:r w:rsidRPr="00BA1230">
                              <w:rPr>
                                <w:color w:val="C00000"/>
                                <w:sz w:val="24"/>
                              </w:rPr>
                              <w:t>www.internationalministries.org</w:t>
                            </w:r>
                            <w:r w:rsidRPr="00BA1230">
                              <w:rPr>
                                <w:color w:val="auto"/>
                                <w:sz w:val="24"/>
                              </w:rPr>
                              <w:t>.  There you can access their most recent newsletters, read more about their projects, and discover more opportunities to get involved with their ministry.</w:t>
                            </w:r>
                          </w:p>
                          <w:p w:rsidR="00BA1230" w:rsidRDefault="00BA1230" w:rsidP="00BA12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-10.8pt;margin-top:1.55pt;width:389.25pt;height:7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" filled="f" stroked="f" strokeweight=".5pt">
                <v:textbox>
                  <w:txbxContent>
                    <w:p w:rsidR="00BA1230" w:rsidRPr="00BA1230" w:rsidRDefault="00BA1230" w:rsidP="00BA1230">
                      <w:pPr>
                        <w:rPr>
                          <w:color w:val="auto"/>
                          <w:sz w:val="24"/>
                        </w:rPr>
                      </w:pPr>
                      <w:r w:rsidRPr="00BA1230">
                        <w:rPr>
                          <w:color w:val="auto"/>
                          <w:sz w:val="24"/>
                        </w:rPr>
                        <w:t xml:space="preserve">To learn more about Rick and Anita, visit </w:t>
                      </w:r>
                      <w:r w:rsidRPr="00BA1230">
                        <w:rPr>
                          <w:color w:val="C00000"/>
                          <w:sz w:val="24"/>
                        </w:rPr>
                        <w:t>www.internationalministries.org</w:t>
                      </w:r>
                      <w:r w:rsidRPr="00BA1230">
                        <w:rPr>
                          <w:color w:val="auto"/>
                          <w:sz w:val="24"/>
                        </w:rPr>
                        <w:t>.  There you can access their most recent newsletters, read more about their projects, and discover more opportunities to get involved with their ministry.</w:t>
                      </w:r>
                    </w:p>
                    <w:p w:rsidR="00BA1230" w:rsidRDefault="00BA1230" w:rsidP="00BA1230"/>
                  </w:txbxContent>
                </v:textbox>
              </v:shape>
            </w:pict>
          </mc:Fallback>
        </mc:AlternateContent>
      </w:r>
    </w:p>
    <w:p w:rsidR="00C25E9D" w:rsidRDefault="00C25E9D" w:rsidP="00C25E9D"/>
    <w:p w:rsidR="00C25E9D" w:rsidRDefault="00C25E9D" w:rsidP="00C25E9D"/>
    <w:p w:rsidR="00C25E9D" w:rsidRDefault="00C25E9D" w:rsidP="00C25E9D"/>
    <w:p w:rsidR="00C25E9D" w:rsidRDefault="00C25E9D" w:rsidP="00C25E9D"/>
    <w:p w:rsidR="00C25E9D" w:rsidRDefault="00C25E9D" w:rsidP="00C25E9D"/>
    <w:p w:rsidR="007467FD" w:rsidRDefault="007467FD">
      <w:pPr>
        <w:pStyle w:val="Sidebarphoto"/>
      </w:pPr>
    </w:p>
    <w:p w:rsidR="007467FD" w:rsidRDefault="007467FD">
      <w:pPr>
        <w:pStyle w:val="Sidebarphoto"/>
      </w:pPr>
    </w:p>
    <w:p w:rsidR="0001065E" w:rsidRDefault="00797CD0">
      <w:pPr>
        <w:pStyle w:val="Sidebarphoto"/>
      </w:pPr>
      <w: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5A283DA5" wp14:editId="54D1CCF7">
                <wp:simplePos x="0" y="0"/>
                <wp:positionH relativeFrom="margin">
                  <wp:posOffset>-3810</wp:posOffset>
                </wp:positionH>
                <wp:positionV relativeFrom="page">
                  <wp:posOffset>4286250</wp:posOffset>
                </wp:positionV>
                <wp:extent cx="4524375" cy="838200"/>
                <wp:effectExtent l="0" t="0" r="9525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65E" w:rsidRDefault="00C25E9D" w:rsidP="00CD4DC9">
                            <w:pPr>
                              <w:pStyle w:val="Heading1"/>
                            </w:pPr>
                            <w:r>
                              <w:t>Rick and Anita Gutierrez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-.3pt;margin-top:337.5pt;width:356.25pt;height:6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" o:allowincell="f" filled="f" stroked="f" strokeweight=".5pt">
                <v:textbox inset="0,0,0,0">
                  <w:txbxContent>
                    <w:p w:rsidR="0001065E" w:rsidRDefault="00C25E9D" w:rsidP="00CD4DC9">
                      <w:pPr>
                        <w:pStyle w:val="Heading1"/>
                      </w:pPr>
                      <w:r>
                        <w:t>Rick and Anita Gutierrez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br w:type="column"/>
      </w:r>
      <w:r>
        <w:lastRenderedPageBreak/>
        <w:drawing>
          <wp:inline distT="0" distB="0" distL="0" distR="0" wp14:anchorId="0FB0FA66" wp14:editId="1382C64B">
            <wp:extent cx="2419350" cy="1695450"/>
            <wp:effectExtent l="57150" t="57150" r="57150" b="5715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47" cy="170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12700" h="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65E" w:rsidRDefault="00C25E9D">
      <w:pPr>
        <w:pStyle w:val="SidebarHeading"/>
      </w:pPr>
      <w:r>
        <w:t>Training Health Builders</w:t>
      </w:r>
    </w:p>
    <w:p w:rsidR="0001065E" w:rsidRPr="005C73EE" w:rsidRDefault="005C73EE" w:rsidP="005C73EE">
      <w:pPr>
        <w:pStyle w:val="SidebarText"/>
        <w:rPr>
          <w:rStyle w:val="PageNumber"/>
          <w:color w:val="262626" w:themeColor="text1" w:themeTint="D9"/>
          <w:sz w:val="16"/>
        </w:rPr>
      </w:pPr>
      <w:r>
        <w:t>Pictured above is Anita with a Zulu woman that she has trained to become a health builder.  Together they meet medical needs, as well as lead community Bible studies.</w:t>
      </w:r>
    </w:p>
    <w:p w:rsidR="0001065E" w:rsidRDefault="007467FD">
      <w:pPr>
        <w:pStyle w:val="Sidebarphoto"/>
      </w:pPr>
      <w: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392DC02D" wp14:editId="2B324276">
                <wp:simplePos x="0" y="0"/>
                <wp:positionH relativeFrom="margin">
                  <wp:posOffset>2958465</wp:posOffset>
                </wp:positionH>
                <wp:positionV relativeFrom="page">
                  <wp:posOffset>7181850</wp:posOffset>
                </wp:positionV>
                <wp:extent cx="1381125" cy="666750"/>
                <wp:effectExtent l="0" t="0" r="9525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7FD" w:rsidRPr="007467FD" w:rsidRDefault="007467FD" w:rsidP="007467FD">
                            <w:pPr>
                              <w:pStyle w:val="Heading1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Birthdays: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232.95pt;margin-top:565.5pt;width:108.75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" o:allowincell="f" filled="f" stroked="f" strokeweight=".5pt">
                <v:textbox inset="0,0,0,0">
                  <w:txbxContent>
                    <w:p w:rsidR="007467FD" w:rsidRPr="007467FD" w:rsidRDefault="007467FD" w:rsidP="007467FD">
                      <w:pPr>
                        <w:pStyle w:val="Heading1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Birthdays: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E37A3AC" wp14:editId="278ECA36">
                <wp:simplePos x="0" y="0"/>
                <wp:positionH relativeFrom="margin">
                  <wp:posOffset>-3810</wp:posOffset>
                </wp:positionH>
                <wp:positionV relativeFrom="page">
                  <wp:posOffset>7191375</wp:posOffset>
                </wp:positionV>
                <wp:extent cx="2266950" cy="66675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7FD" w:rsidRPr="007467FD" w:rsidRDefault="007467FD" w:rsidP="007467FD">
                            <w:pPr>
                              <w:pStyle w:val="Heading1"/>
                              <w:rPr>
                                <w:sz w:val="44"/>
                              </w:rPr>
                            </w:pPr>
                            <w:r w:rsidRPr="007467FD">
                              <w:rPr>
                                <w:sz w:val="44"/>
                              </w:rPr>
                              <w:t>Contact Info: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-.3pt;margin-top:566.25pt;width:178.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" o:allowincell="f" filled="f" stroked="f" strokeweight=".5pt">
                <v:textbox inset="0,0,0,0">
                  <w:txbxContent>
                    <w:p w:rsidR="007467FD" w:rsidRPr="007467FD" w:rsidRDefault="007467FD" w:rsidP="007467FD">
                      <w:pPr>
                        <w:pStyle w:val="Heading1"/>
                        <w:rPr>
                          <w:sz w:val="44"/>
                        </w:rPr>
                      </w:pPr>
                      <w:r w:rsidRPr="007467FD">
                        <w:rPr>
                          <w:sz w:val="44"/>
                        </w:rPr>
                        <w:t>Contact Info: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97CD0">
        <w:drawing>
          <wp:inline distT="0" distB="0" distL="0" distR="0" wp14:anchorId="2817EFBD" wp14:editId="3954E354">
            <wp:extent cx="2419350" cy="1543050"/>
            <wp:effectExtent l="57150" t="57150" r="57150" b="5715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572" cy="154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12700" h="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65E" w:rsidRDefault="00CD4DC9">
      <w:pPr>
        <w:pStyle w:val="SidebarHeading"/>
        <w:rPr>
          <w:rFonts w:asciiTheme="minorHAnsi" w:hAnsiTheme="minorHAnsi"/>
          <w:bCs/>
          <w:color w:val="262626" w:themeColor="text1" w:themeTint="D9"/>
          <w:sz w:val="18"/>
          <w:szCs w:val="22"/>
        </w:rPr>
      </w:pPr>
      <w:r>
        <w:t>Tablets for Health in South Africa</w:t>
      </w:r>
    </w:p>
    <w:p w:rsidR="0001065E" w:rsidRPr="007467FD" w:rsidRDefault="005C73EE" w:rsidP="007467FD">
      <w:pPr>
        <w:pStyle w:val="SidebarText"/>
        <w:rPr>
          <w:sz w:val="18"/>
        </w:rPr>
      </w:pPr>
      <w:r w:rsidRPr="005C73EE">
        <w:rPr>
          <w:sz w:val="18"/>
        </w:rPr>
        <w:t>Building on previous successes, this project seeks to raise $7,000 per year in the next 3 years to equip 60 health builder trainers in South Africa with tablets for health promotion and skill development.</w:t>
      </w:r>
      <w:r w:rsidR="00BA1230">
        <w:rPr>
          <w:sz w:val="18"/>
        </w:rPr>
        <w:t xml:space="preserve"> </w:t>
      </w:r>
    </w:p>
    <w:sectPr w:rsidR="0001065E" w:rsidRPr="007467FD" w:rsidSect="005C73EE">
      <w:type w:val="continuous"/>
      <w:pgSz w:w="12240" w:h="15840" w:code="1"/>
      <w:pgMar w:top="720" w:right="576" w:bottom="576" w:left="576" w:header="360" w:footer="720" w:gutter="0"/>
      <w:cols w:num="3"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DC9" w:rsidRDefault="00CD4DC9">
      <w:pPr>
        <w:spacing w:after="0"/>
      </w:pPr>
      <w:r>
        <w:separator/>
      </w:r>
    </w:p>
    <w:p w:rsidR="00CD4DC9" w:rsidRDefault="00CD4DC9"/>
    <w:p w:rsidR="00CD4DC9" w:rsidRDefault="00CD4DC9"/>
  </w:endnote>
  <w:endnote w:type="continuationSeparator" w:id="0">
    <w:p w:rsidR="00CD4DC9" w:rsidRDefault="00CD4DC9">
      <w:pPr>
        <w:spacing w:after="0"/>
      </w:pPr>
      <w:r>
        <w:continuationSeparator/>
      </w:r>
    </w:p>
    <w:p w:rsidR="00CD4DC9" w:rsidRDefault="00CD4DC9"/>
    <w:p w:rsidR="00CD4DC9" w:rsidRDefault="00CD4D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DC9" w:rsidRDefault="00CD4DC9">
      <w:pPr>
        <w:spacing w:after="0"/>
      </w:pPr>
      <w:r>
        <w:separator/>
      </w:r>
    </w:p>
    <w:p w:rsidR="00CD4DC9" w:rsidRDefault="00CD4DC9"/>
    <w:p w:rsidR="00CD4DC9" w:rsidRDefault="00CD4DC9"/>
  </w:footnote>
  <w:footnote w:type="continuationSeparator" w:id="0">
    <w:p w:rsidR="00CD4DC9" w:rsidRDefault="00CD4DC9">
      <w:pPr>
        <w:spacing w:after="0"/>
      </w:pPr>
      <w:r>
        <w:continuationSeparator/>
      </w:r>
    </w:p>
    <w:p w:rsidR="00CD4DC9" w:rsidRDefault="00CD4DC9"/>
    <w:p w:rsidR="00CD4DC9" w:rsidRDefault="00CD4DC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  <w:gridCol w:w="5748"/>
    </w:tblGrid>
    <w:tr w:rsidR="0001065E">
      <w:trPr>
        <w:jc w:val="center"/>
      </w:trPr>
      <w:tc>
        <w:tcPr>
          <w:tcW w:w="5746" w:type="dxa"/>
          <w:shd w:val="clear" w:color="auto" w:fill="auto"/>
        </w:tcPr>
        <w:p w:rsidR="0001065E" w:rsidRDefault="0014754A">
          <w:pPr>
            <w:pStyle w:val="Header"/>
          </w:pPr>
          <w:sdt>
            <w:sdtPr>
              <w:alias w:val="Title"/>
              <w:tag w:val="Title"/>
              <w:id w:val="1848443395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5C73EE">
                <w:t>Prayer Requests</w:t>
              </w:r>
            </w:sdtContent>
          </w:sdt>
          <w:r w:rsidR="00797CD0">
            <w:t xml:space="preserve"> </w:t>
          </w:r>
          <w:sdt>
            <w:sdtPr>
              <w:alias w:val="Subtitle"/>
              <w:tag w:val="Subtitle"/>
              <w:id w:val="-2096008030"/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5C73EE">
                <w:t xml:space="preserve">     </w:t>
              </w:r>
            </w:sdtContent>
          </w:sdt>
          <w:r w:rsidR="00797CD0">
            <w:t xml:space="preserve"> | </w:t>
          </w:r>
          <w:r w:rsidR="00797CD0">
            <w:rPr>
              <w:rStyle w:val="IssueNumberChar"/>
              <w:caps w:val="0"/>
            </w:rPr>
            <w:t>Issue</w:t>
          </w:r>
          <w:r w:rsidR="00797CD0">
            <w:rPr>
              <w:rStyle w:val="IssueNumberChar"/>
            </w:rPr>
            <w:t xml:space="preserve"> </w:t>
          </w:r>
          <w:sdt>
            <w:sdtPr>
              <w:rPr>
                <w:rStyle w:val="IssueNumberChar"/>
              </w:rPr>
              <w:alias w:val="Issue No."/>
              <w:tag w:val="Issue No."/>
              <w:id w:val="-1193604698"/>
              <w:showingPlcHdr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>
              <w:rPr>
                <w:rStyle w:val="IssueNumberChar"/>
              </w:rPr>
            </w:sdtEndPr>
            <w:sdtContent>
              <w:r w:rsidR="00797CD0">
                <w:rPr>
                  <w:rStyle w:val="IssueNumberChar"/>
                </w:rPr>
                <w:t>#</w:t>
              </w:r>
            </w:sdtContent>
          </w:sdt>
          <w:r w:rsidR="00797CD0">
            <w:t xml:space="preserve"> </w:t>
          </w:r>
        </w:p>
      </w:tc>
      <w:tc>
        <w:tcPr>
          <w:tcW w:w="5747" w:type="dxa"/>
          <w:shd w:val="clear" w:color="auto" w:fill="auto"/>
        </w:tcPr>
        <w:p w:rsidR="0001065E" w:rsidRDefault="00797CD0">
          <w:pPr>
            <w:pStyle w:val="Header"/>
            <w:jc w:val="right"/>
            <w:rPr>
              <w:rStyle w:val="PageNumber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  \* MERGEFORMAT </w:instrText>
          </w:r>
          <w:r>
            <w:rPr>
              <w:rStyle w:val="PageNumber"/>
            </w:rPr>
            <w:fldChar w:fldCharType="separate"/>
          </w:r>
          <w:r w:rsidR="007467FD">
            <w:rPr>
              <w:rStyle w:val="PageNumber"/>
              <w:noProof/>
            </w:rPr>
            <w:t>2</w:t>
          </w:r>
          <w:r>
            <w:rPr>
              <w:rStyle w:val="PageNumber"/>
            </w:rPr>
            <w:fldChar w:fldCharType="end"/>
          </w:r>
        </w:p>
      </w:tc>
    </w:tr>
  </w:tbl>
  <w:p w:rsidR="0001065E" w:rsidRDefault="00797CD0">
    <w:pPr>
      <w:pStyle w:val="NoSpacing"/>
      <w:ind w:left="-218"/>
    </w:pPr>
    <w:r>
      <mc:AlternateContent>
        <mc:Choice Requires="wps">
          <w:drawing>
            <wp:inline distT="0" distB="0" distL="0" distR="0" wp14:anchorId="7E59CA59" wp14:editId="55B4C545">
              <wp:extent cx="7305040" cy="137160"/>
              <wp:effectExtent l="0" t="0" r="0" b="0"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Rectangle 6" o:spid="_x0000_s1026" style="width:575.2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" fillcolor="#ff5c0b [3204]" stroked="f" strokeweight="2pt">
              <w10:anchorlock/>
            </v:rect>
          </w:pict>
        </mc:Fallback>
      </mc:AlternateContent>
    </w:r>
  </w:p>
  <w:p w:rsidR="0001065E" w:rsidRDefault="0001065E">
    <w:pPr>
      <w:pStyle w:val="NoSpacing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746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"/>
    </w:tblPr>
    <w:tblGrid>
      <w:gridCol w:w="5746"/>
    </w:tblGrid>
    <w:tr w:rsidR="00BA1230" w:rsidTr="00BA1230">
      <w:trPr>
        <w:cantSplit/>
      </w:trPr>
      <w:tc>
        <w:tcPr>
          <w:tcW w:w="5746" w:type="dxa"/>
          <w:vAlign w:val="bottom"/>
        </w:tcPr>
        <w:p w:rsidR="00BA1230" w:rsidRDefault="00BA1230">
          <w:pPr>
            <w:pStyle w:val="Header"/>
          </w:pPr>
          <w:r>
            <w:t>Rick and Anita Gutierrez – South africa</w:t>
          </w:r>
        </w:p>
      </w:tc>
    </w:tr>
  </w:tbl>
  <w:p w:rsidR="0001065E" w:rsidRDefault="0001065E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1B46930"/>
    <w:lvl w:ilvl="0">
      <w:start w:val="1"/>
      <w:numFmt w:val="bullet"/>
      <w:pStyle w:val="ListBullet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C8608A"/>
    <w:multiLevelType w:val="hybridMultilevel"/>
    <w:tmpl w:val="58DC6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6237F5"/>
    <w:multiLevelType w:val="hybridMultilevel"/>
    <w:tmpl w:val="13B8C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8D4A5D"/>
    <w:multiLevelType w:val="hybridMultilevel"/>
    <w:tmpl w:val="B3AA08B8"/>
    <w:lvl w:ilvl="0" w:tplc="6C300C64">
      <w:start w:val="1"/>
      <w:numFmt w:val="decimal"/>
      <w:lvlText w:val="%1."/>
      <w:lvlJc w:val="left"/>
      <w:pPr>
        <w:ind w:left="1080" w:hanging="72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3"/>
  </w:num>
  <w:num w:numId="8">
    <w:abstractNumId w:val="6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C9"/>
    <w:rsid w:val="0001065E"/>
    <w:rsid w:val="0014754A"/>
    <w:rsid w:val="005C73EE"/>
    <w:rsid w:val="007467FD"/>
    <w:rsid w:val="00797CD0"/>
    <w:rsid w:val="00BA1230"/>
    <w:rsid w:val="00C25E9D"/>
    <w:rsid w:val="00CD4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uiPriority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paragraph" w:styleId="ListParagraph">
    <w:name w:val="List Paragraph"/>
    <w:basedOn w:val="Normal"/>
    <w:uiPriority w:val="34"/>
    <w:unhideWhenUsed/>
    <w:qFormat/>
    <w:rsid w:val="005C73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uiPriority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paragraph" w:styleId="ListParagraph">
    <w:name w:val="List Paragraph"/>
    <w:basedOn w:val="Normal"/>
    <w:uiPriority w:val="34"/>
    <w:unhideWhenUsed/>
    <w:qFormat/>
    <w:rsid w:val="005C73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0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ick.gutierrez@internationalministries.org" TargetMode="External"/><Relationship Id="rId18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yperlink" Target="mailto:anita.gutierrez@internaionalministries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hyperlink" Target="mailto:rick.gutierrez@internationalministries.org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mailto:anita.gutierrez@internaionalministries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125228\AppData\Roaming\Microsoft\Templates\Newsletter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2A1869-FECE-4F35-A860-B243FAB8B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Newsletter.dotx</Template>
  <TotalTime>51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NiSource</Company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Prayer Requests</dc:subject>
  <dc:creator>McClure \ Todd \ Samuel</dc:creator>
  <cp:lastModifiedBy>McClure \ Todd \ Samuel</cp:lastModifiedBy>
  <cp:revision>2</cp:revision>
  <cp:lastPrinted>2014-07-09T15:42:00Z</cp:lastPrinted>
  <dcterms:created xsi:type="dcterms:W3CDTF">2014-07-07T14:23:00Z</dcterms:created>
  <dcterms:modified xsi:type="dcterms:W3CDTF">2014-07-09T15:42:00Z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